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0A0"/>
      </w:tblPr>
      <w:tblGrid>
        <w:gridCol w:w="4503"/>
        <w:gridCol w:w="5244"/>
      </w:tblGrid>
      <w:tr w:rsidR="00DA17E4" w:rsidRPr="00A03BD8" w:rsidTr="00A03BD8">
        <w:tc>
          <w:tcPr>
            <w:tcW w:w="4503" w:type="dxa"/>
          </w:tcPr>
          <w:p w:rsidR="00DA17E4" w:rsidRPr="00A03BD8" w:rsidRDefault="00DA17E4" w:rsidP="00A03BD8">
            <w:pPr>
              <w:spacing w:before="240" w:after="0" w:line="240" w:lineRule="auto"/>
              <w:jc w:val="center"/>
              <w:rPr>
                <w:sz w:val="24"/>
                <w:szCs w:val="24"/>
              </w:rPr>
            </w:pPr>
            <w:r w:rsidRPr="00A03BD8">
              <w:rPr>
                <w:sz w:val="24"/>
                <w:szCs w:val="24"/>
              </w:rPr>
              <w:t>TRƯỜNG CAO ĐẲNG LÝ TỰ TRỌNG</w:t>
            </w:r>
          </w:p>
          <w:p w:rsidR="00DA17E4" w:rsidRPr="00A03BD8" w:rsidRDefault="00DA17E4" w:rsidP="00A03B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03BD8">
              <w:rPr>
                <w:sz w:val="24"/>
                <w:szCs w:val="24"/>
              </w:rPr>
              <w:t>THÀNH PHỐ HỒ CHÍ MINH</w:t>
            </w:r>
          </w:p>
          <w:p w:rsidR="00DA17E4" w:rsidRPr="00A03BD8" w:rsidRDefault="00DA17E4" w:rsidP="00A03BD8">
            <w:pPr>
              <w:spacing w:after="0" w:line="240" w:lineRule="auto"/>
              <w:jc w:val="center"/>
              <w:rPr>
                <w:b/>
              </w:rPr>
            </w:pPr>
            <w:r w:rsidRPr="00A03BD8">
              <w:rPr>
                <w:b/>
              </w:rPr>
              <w:t>KHOA CÔNG NGHỆ NHIỆT-LẠNH</w:t>
            </w:r>
          </w:p>
        </w:tc>
        <w:tc>
          <w:tcPr>
            <w:tcW w:w="5244" w:type="dxa"/>
          </w:tcPr>
          <w:p w:rsidR="00DA17E4" w:rsidRPr="00A03BD8" w:rsidRDefault="00DA17E4" w:rsidP="00A03BD8">
            <w:pPr>
              <w:spacing w:before="240" w:after="0" w:line="240" w:lineRule="auto"/>
              <w:jc w:val="center"/>
              <w:rPr>
                <w:b/>
                <w:sz w:val="24"/>
                <w:szCs w:val="24"/>
              </w:rPr>
            </w:pPr>
            <w:r w:rsidRPr="00A03BD8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A03BD8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A17E4" w:rsidRPr="00A03BD8" w:rsidRDefault="00DA17E4" w:rsidP="00A03BD8">
            <w:pPr>
              <w:spacing w:after="0" w:line="240" w:lineRule="auto"/>
              <w:jc w:val="center"/>
            </w:pPr>
            <w:r>
              <w:rPr>
                <w:noProof/>
              </w:rPr>
              <w:pict>
                <v:line id="Straight Connector 5" o:spid="_x0000_s1026" style="position:absolute;left:0;text-align:left;z-index:251658240;visibility:visible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mdxrurUBAAC3AwAADgAAAAAAAAAAAAAAAAAuAgAAZHJzL2Uyb0Rv&#10;Yy54bWxQSwECLQAUAAYACAAAACEAtR4g9t0AAAAIAQAADwAAAAAAAAAAAAAAAAAPBAAAZHJzL2Rv&#10;d25yZXYueG1sUEsFBgAAAAAEAAQA8wAAABkFAAAAAA==&#10;" strokeweight=".5pt">
                  <v:stroke joinstyle="miter"/>
                </v:line>
              </w:pict>
            </w:r>
            <w:r w:rsidRPr="00A03BD8">
              <w:rPr>
                <w:b/>
              </w:rPr>
              <w:t>Độc lập – Tự do – Hạnh phúc</w:t>
            </w:r>
          </w:p>
        </w:tc>
      </w:tr>
    </w:tbl>
    <w:p w:rsidR="00DA17E4" w:rsidRDefault="00DA17E4" w:rsidP="001C2482">
      <w:r>
        <w:rPr>
          <w:noProof/>
        </w:rPr>
        <w:pict>
          <v:line id="Straight Connector 6" o:spid="_x0000_s1027" style="position:absolute;z-index:251657216;visibility:visible;mso-position-horizontal-relative:text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" strokeweight=".5pt">
            <v:stroke joinstyle="miter"/>
          </v:line>
        </w:pict>
      </w:r>
    </w:p>
    <w:p w:rsidR="00DA17E4" w:rsidRPr="00882584" w:rsidRDefault="00DA17E4" w:rsidP="001C2482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ĐỀ NGHỊ</w:t>
      </w:r>
    </w:p>
    <w:p w:rsidR="00DA17E4" w:rsidRDefault="00DA17E4" w:rsidP="001C2482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 xml:space="preserve">Về việc </w:t>
      </w:r>
      <w:r>
        <w:rPr>
          <w:sz w:val="28"/>
          <w:szCs w:val="28"/>
        </w:rPr>
        <w:t>phân công phòng máy H1.1.15</w:t>
      </w:r>
    </w:p>
    <w:p w:rsidR="00DA17E4" w:rsidRPr="007A3EF0" w:rsidRDefault="00DA17E4" w:rsidP="001C2482">
      <w:pPr>
        <w:spacing w:after="0" w:line="4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Học</w:t>
      </w:r>
      <w:r w:rsidRPr="007A3EF0">
        <w:rPr>
          <w:sz w:val="28"/>
          <w:szCs w:val="28"/>
        </w:rPr>
        <w:t xml:space="preserve"> kỳ II – năm học 2017-2018</w:t>
      </w:r>
    </w:p>
    <w:p w:rsidR="00DA17E4" w:rsidRPr="007A3EF0" w:rsidRDefault="00DA17E4" w:rsidP="001C2482">
      <w:pPr>
        <w:spacing w:after="0" w:line="400" w:lineRule="atLeast"/>
        <w:ind w:firstLine="709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Kính gửi:</w:t>
      </w:r>
    </w:p>
    <w:p w:rsidR="00DA17E4" w:rsidRDefault="00DA17E4" w:rsidP="001C2482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>
        <w:rPr>
          <w:sz w:val="28"/>
          <w:szCs w:val="28"/>
        </w:rPr>
        <w:t>Thầy trưởng Khoa Công nghệ thông tin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Nhiệt lạnh có số lớp học tại phòng máy H1.1.15 là 11lớp. 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Mỗi lớp 2 tiết / tuần.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Sĩ số mỗi lớp &gt; 45 SV.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Thời khóa biểu cần hỗ trợ :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Thứ 2 : cả ngày 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Thứ năm : cả ngày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Thứ bảy : 2 tiết sáng  </w:t>
      </w:r>
    </w:p>
    <w:p w:rsidR="00DA17E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Kính nhờ Khoa bố trí theo yêu cầu trên.</w:t>
      </w:r>
    </w:p>
    <w:p w:rsidR="00DA17E4" w:rsidRPr="0003642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 w:rsidRPr="00036424">
        <w:rPr>
          <w:sz w:val="28"/>
          <w:szCs w:val="28"/>
        </w:rPr>
        <w:t>Trân trọng.</w:t>
      </w:r>
    </w:p>
    <w:p w:rsidR="00DA17E4" w:rsidRDefault="00DA17E4" w:rsidP="001C2482">
      <w:pPr>
        <w:spacing w:after="0"/>
        <w:jc w:val="right"/>
        <w:rPr>
          <w:sz w:val="24"/>
          <w:szCs w:val="24"/>
        </w:rPr>
      </w:pPr>
    </w:p>
    <w:p w:rsidR="00DA17E4" w:rsidRPr="007A3EF0" w:rsidRDefault="00DA17E4" w:rsidP="001C2482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>
        <w:rPr>
          <w:szCs w:val="26"/>
        </w:rPr>
        <w:t>06</w:t>
      </w:r>
      <w:r w:rsidRPr="007A3EF0">
        <w:rPr>
          <w:szCs w:val="26"/>
        </w:rPr>
        <w:t xml:space="preserve"> tháng 1</w:t>
      </w:r>
      <w:r>
        <w:rPr>
          <w:szCs w:val="26"/>
        </w:rPr>
        <w:t>2</w:t>
      </w:r>
      <w:r w:rsidRPr="007A3EF0">
        <w:rPr>
          <w:szCs w:val="26"/>
        </w:rPr>
        <w:t xml:space="preserve"> năm 201</w:t>
      </w:r>
      <w:r>
        <w:rPr>
          <w:szCs w:val="26"/>
        </w:rPr>
        <w:t>7</w:t>
      </w:r>
    </w:p>
    <w:p w:rsidR="00DA17E4" w:rsidRPr="006427B6" w:rsidRDefault="00DA17E4" w:rsidP="00541495">
      <w:pPr>
        <w:tabs>
          <w:tab w:val="center" w:pos="1276"/>
          <w:tab w:val="center" w:pos="4678"/>
          <w:tab w:val="center" w:pos="7938"/>
        </w:tabs>
        <w:spacing w:before="120" w:after="0" w:line="240" w:lineRule="auto"/>
      </w:pPr>
      <w:r>
        <w:tab/>
      </w:r>
      <w:r>
        <w:tab/>
        <w:t xml:space="preserve">                </w:t>
      </w:r>
      <w:bookmarkStart w:id="0" w:name="_GoBack"/>
      <w:bookmarkEnd w:id="0"/>
      <w:r>
        <w:t xml:space="preserve">                                                      Người đề nghị</w:t>
      </w:r>
    </w:p>
    <w:sectPr w:rsidR="00DA17E4" w:rsidRPr="006427B6" w:rsidSect="00A936E0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4CA"/>
    <w:rsid w:val="00031F42"/>
    <w:rsid w:val="00036424"/>
    <w:rsid w:val="00063C8E"/>
    <w:rsid w:val="000B5673"/>
    <w:rsid w:val="000C54E3"/>
    <w:rsid w:val="000D387B"/>
    <w:rsid w:val="001306D3"/>
    <w:rsid w:val="001A1BA1"/>
    <w:rsid w:val="001C2482"/>
    <w:rsid w:val="002162AF"/>
    <w:rsid w:val="002526CC"/>
    <w:rsid w:val="002707CD"/>
    <w:rsid w:val="00287C69"/>
    <w:rsid w:val="00425244"/>
    <w:rsid w:val="00453AB3"/>
    <w:rsid w:val="00541495"/>
    <w:rsid w:val="005C26DE"/>
    <w:rsid w:val="00620F05"/>
    <w:rsid w:val="006427B6"/>
    <w:rsid w:val="006A50BC"/>
    <w:rsid w:val="007764CA"/>
    <w:rsid w:val="007A3EF0"/>
    <w:rsid w:val="007B1795"/>
    <w:rsid w:val="00882584"/>
    <w:rsid w:val="00931F2E"/>
    <w:rsid w:val="00932E74"/>
    <w:rsid w:val="00A03BD8"/>
    <w:rsid w:val="00A245C8"/>
    <w:rsid w:val="00A34180"/>
    <w:rsid w:val="00A5198D"/>
    <w:rsid w:val="00A810A2"/>
    <w:rsid w:val="00A936E0"/>
    <w:rsid w:val="00AC45ED"/>
    <w:rsid w:val="00B456F1"/>
    <w:rsid w:val="00BE64DD"/>
    <w:rsid w:val="00C94D27"/>
    <w:rsid w:val="00D35F2C"/>
    <w:rsid w:val="00D47321"/>
    <w:rsid w:val="00D842CC"/>
    <w:rsid w:val="00DA17E4"/>
    <w:rsid w:val="00F22559"/>
    <w:rsid w:val="00FC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6D3"/>
    <w:pPr>
      <w:spacing w:after="160" w:line="259" w:lineRule="auto"/>
    </w:pPr>
    <w:rPr>
      <w:sz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764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8825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105</Words>
  <Characters>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LÝ TỰ TRỌNG</dc:title>
  <dc:subject/>
  <dc:creator>admin</dc:creator>
  <cp:keywords/>
  <dc:description/>
  <cp:lastModifiedBy>Admin</cp:lastModifiedBy>
  <cp:revision>2</cp:revision>
  <cp:lastPrinted>2017-12-06T06:57:00Z</cp:lastPrinted>
  <dcterms:created xsi:type="dcterms:W3CDTF">2017-12-06T07:53:00Z</dcterms:created>
  <dcterms:modified xsi:type="dcterms:W3CDTF">2017-12-06T07:53:00Z</dcterms:modified>
</cp:coreProperties>
</file>